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9D996" w14:textId="04809258" w:rsidR="0092123E" w:rsidRDefault="002E2316">
      <w:pPr>
        <w:ind w:right="-720"/>
        <w:jc w:val="right"/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60800" behindDoc="1" locked="0" layoutInCell="1" allowOverlap="1" wp14:anchorId="7EA731D8" wp14:editId="6F90BA40">
            <wp:simplePos x="0" y="0"/>
            <wp:positionH relativeFrom="column">
              <wp:posOffset>4302759</wp:posOffset>
            </wp:positionH>
            <wp:positionV relativeFrom="paragraph">
              <wp:posOffset>-142240</wp:posOffset>
            </wp:positionV>
            <wp:extent cx="1822027" cy="23634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43" cy="236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380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8E35A09" wp14:editId="537AE8F3">
                <wp:simplePos x="0" y="0"/>
                <wp:positionH relativeFrom="page">
                  <wp:posOffset>914400</wp:posOffset>
                </wp:positionH>
                <wp:positionV relativeFrom="page">
                  <wp:posOffset>1033780</wp:posOffset>
                </wp:positionV>
                <wp:extent cx="4221480" cy="5683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F608B" w14:textId="77777777" w:rsidR="00353AE9" w:rsidRDefault="00353AE9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35A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81.4pt;width:332.4pt;height:44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" filled="f" stroked="f">
                <v:textbox inset="0,0,0,0">
                  <w:txbxContent>
                    <w:p w14:paraId="746F608B" w14:textId="77777777" w:rsidR="00353AE9" w:rsidRDefault="00353AE9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350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811D3D" wp14:editId="654B6222">
                <wp:simplePos x="0" y="0"/>
                <wp:positionH relativeFrom="page">
                  <wp:posOffset>280035</wp:posOffset>
                </wp:positionH>
                <wp:positionV relativeFrom="page">
                  <wp:posOffset>574040</wp:posOffset>
                </wp:positionV>
                <wp:extent cx="7035800" cy="375285"/>
                <wp:effectExtent l="0" t="0" r="0" b="571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37C95" id="Rectangle 6" o:spid="_x0000_s1026" style="position:absolute;margin-left:22.05pt;margin-top:45.2pt;width:554pt;height:29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" fillcolor="blue" stroked="f">
                <w10:wrap anchorx="page" anchory="page"/>
              </v:rect>
            </w:pict>
          </mc:Fallback>
        </mc:AlternateContent>
      </w:r>
    </w:p>
    <w:p w14:paraId="3B5D5491" w14:textId="4E0C5A69" w:rsidR="0092123E" w:rsidRDefault="00235457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8009C4E" wp14:editId="3EAF2208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571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8D5F0" id="Rectangle 7" o:spid="_x0000_s1026" style="position:absolute;margin-left:36pt;margin-top:37.45pt;width:25.8pt;height:700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" fillcolor="#ffc000" stroked="f">
                <w10:wrap anchorx="page" anchory="page"/>
              </v:rect>
            </w:pict>
          </mc:Fallback>
        </mc:AlternateContent>
      </w:r>
    </w:p>
    <w:p w14:paraId="068208EF" w14:textId="256EEC25" w:rsidR="0092123E" w:rsidRDefault="0092123E" w:rsidP="008D273B">
      <w:pPr>
        <w:rPr>
          <w:rFonts w:ascii="Arial" w:hAnsi="Arial"/>
        </w:rPr>
      </w:pPr>
    </w:p>
    <w:p w14:paraId="459D6C86" w14:textId="48035FAB" w:rsidR="008D273B" w:rsidRPr="00AD63EF" w:rsidRDefault="00490380" w:rsidP="008D273B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EBA45C7" wp14:editId="16774037">
                <wp:simplePos x="0" y="0"/>
                <wp:positionH relativeFrom="page">
                  <wp:posOffset>916940</wp:posOffset>
                </wp:positionH>
                <wp:positionV relativeFrom="page">
                  <wp:posOffset>1669415</wp:posOffset>
                </wp:positionV>
                <wp:extent cx="1682115" cy="591185"/>
                <wp:effectExtent l="0" t="0" r="19685" b="1841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478A0" w14:textId="77777777" w:rsidR="00353AE9" w:rsidRDefault="00353AE9">
                            <w:pPr>
                              <w:pStyle w:val="Heading7"/>
                            </w:pPr>
                            <w:r>
                              <w:t>Gregory S. Dingwall, Ed.S</w:t>
                            </w:r>
                            <w:r w:rsidR="00547DE8">
                              <w:t>.</w:t>
                            </w:r>
                            <w:r>
                              <w:t xml:space="preserve"> Director</w:t>
                            </w:r>
                          </w:p>
                          <w:p w14:paraId="556468D1" w14:textId="77777777" w:rsidR="00353AE9" w:rsidRDefault="00353AE9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0815F9D6" w14:textId="77777777" w:rsidR="00353AE9" w:rsidRDefault="00353AE9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4E1E4D66" w14:textId="77777777" w:rsidR="00353AE9" w:rsidRDefault="00353AE9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A45C7" id="Text Box 3" o:spid="_x0000_s1027" type="#_x0000_t202" style="position:absolute;margin-left:72.2pt;margin-top:131.45pt;width:132.45pt;height:46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" filled="f" stroked="f">
                <v:textbox inset="0,0,0,0">
                  <w:txbxContent>
                    <w:p w14:paraId="3D1478A0" w14:textId="77777777" w:rsidR="00353AE9" w:rsidRDefault="00353AE9">
                      <w:pPr>
                        <w:pStyle w:val="Heading7"/>
                      </w:pPr>
                      <w:r>
                        <w:t>Gregory S. Dingwall, Ed.S</w:t>
                      </w:r>
                      <w:r w:rsidR="00547DE8">
                        <w:t>.</w:t>
                      </w:r>
                      <w:r>
                        <w:t xml:space="preserve"> Director</w:t>
                      </w:r>
                    </w:p>
                    <w:p w14:paraId="556468D1" w14:textId="77777777" w:rsidR="00353AE9" w:rsidRDefault="00353AE9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0815F9D6" w14:textId="77777777" w:rsidR="00353AE9" w:rsidRDefault="00353AE9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4E1E4D66" w14:textId="77777777" w:rsidR="00353AE9" w:rsidRDefault="00353AE9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074BAD7" wp14:editId="622C5A14">
                <wp:simplePos x="0" y="0"/>
                <wp:positionH relativeFrom="page">
                  <wp:posOffset>1028700</wp:posOffset>
                </wp:positionH>
                <wp:positionV relativeFrom="page">
                  <wp:posOffset>1570355</wp:posOffset>
                </wp:positionV>
                <wp:extent cx="3363595" cy="13970"/>
                <wp:effectExtent l="25400" t="24130" r="40005" b="3810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82BCE" id="Line 5" o:spid="_x0000_s1026" style="position:absolute;flip:y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23.65pt" to="345.85pt,12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" strokecolor="#663" strokeweight="2.25pt">
                <w10:wrap anchorx="page" anchory="page"/>
              </v:line>
            </w:pict>
          </mc:Fallback>
        </mc:AlternateContent>
      </w:r>
    </w:p>
    <w:p w14:paraId="43593742" w14:textId="1FFC17D3" w:rsidR="008D273B" w:rsidRPr="00AD63EF" w:rsidRDefault="008012A1" w:rsidP="008D273B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5AAEA3D" wp14:editId="17C1B6F7">
                <wp:simplePos x="0" y="0"/>
                <wp:positionH relativeFrom="page">
                  <wp:posOffset>2755265</wp:posOffset>
                </wp:positionH>
                <wp:positionV relativeFrom="page">
                  <wp:posOffset>1665605</wp:posOffset>
                </wp:positionV>
                <wp:extent cx="1771227" cy="634365"/>
                <wp:effectExtent l="0" t="0" r="6985" b="63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227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D7EDA" w14:textId="77777777" w:rsidR="00353AE9" w:rsidRDefault="00547DE8">
                            <w:pPr>
                              <w:pStyle w:val="Heading7"/>
                            </w:pPr>
                            <w:r>
                              <w:t>Office</w:t>
                            </w:r>
                            <w:r w:rsidR="00353AE9">
                              <w:t>: 931-823-5911 x 292</w:t>
                            </w:r>
                          </w:p>
                          <w:p w14:paraId="62B852AD" w14:textId="77777777" w:rsidR="00353AE9" w:rsidRDefault="00353AE9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54489CC0" w14:textId="06094DBD" w:rsidR="00353AE9" w:rsidRDefault="00353AE9" w:rsidP="008D273B">
                            <w:pPr>
                              <w:pStyle w:val="Heading7"/>
                            </w:pPr>
                            <w:r>
                              <w:t xml:space="preserve">Email: </w:t>
                            </w:r>
                            <w:hyperlink r:id="rId7" w:history="1">
                              <w:r w:rsidR="00B354AA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00B24CCB" w14:textId="2DF7FA58" w:rsidR="00353AE9" w:rsidRDefault="00353AE9">
                            <w:pPr>
                              <w:pStyle w:val="Heading7"/>
                            </w:pPr>
                            <w:r>
                              <w:t xml:space="preserve">Website: </w:t>
                            </w:r>
                            <w:hyperlink r:id="rId8" w:history="1">
                              <w:r w:rsidRPr="0060223E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5338AF75" w14:textId="77777777" w:rsidR="00353AE9" w:rsidRPr="006637A8" w:rsidRDefault="00353AE9" w:rsidP="006637A8"/>
                          <w:p w14:paraId="40AFFFAF" w14:textId="77777777" w:rsidR="00353AE9" w:rsidRPr="005A3508" w:rsidRDefault="00353AE9" w:rsidP="005A350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AAEA3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16.95pt;margin-top:131.15pt;width:139.45pt;height:49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" filled="f" stroked="f">
                <v:textbox inset="0,0,0,0">
                  <w:txbxContent>
                    <w:p w14:paraId="4ABD7EDA" w14:textId="77777777" w:rsidR="00353AE9" w:rsidRDefault="00547DE8">
                      <w:pPr>
                        <w:pStyle w:val="Heading7"/>
                      </w:pPr>
                      <w:r>
                        <w:t>Office</w:t>
                      </w:r>
                      <w:r w:rsidR="00353AE9">
                        <w:t>: 931-823-5911 x 292</w:t>
                      </w:r>
                    </w:p>
                    <w:p w14:paraId="62B852AD" w14:textId="77777777" w:rsidR="00353AE9" w:rsidRDefault="00353AE9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54489CC0" w14:textId="06094DBD" w:rsidR="00353AE9" w:rsidRDefault="00353AE9" w:rsidP="008D273B">
                      <w:pPr>
                        <w:pStyle w:val="Heading7"/>
                      </w:pPr>
                      <w:r>
                        <w:t xml:space="preserve">Email: </w:t>
                      </w:r>
                      <w:hyperlink r:id="rId9" w:history="1">
                        <w:r w:rsidR="00B354AA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00B24CCB" w14:textId="2DF7FA58" w:rsidR="00353AE9" w:rsidRDefault="00353AE9">
                      <w:pPr>
                        <w:pStyle w:val="Heading7"/>
                      </w:pPr>
                      <w:r>
                        <w:t xml:space="preserve">Website: </w:t>
                      </w:r>
                      <w:hyperlink r:id="rId10" w:history="1">
                        <w:r w:rsidRPr="0060223E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5338AF75" w14:textId="77777777" w:rsidR="00353AE9" w:rsidRPr="006637A8" w:rsidRDefault="00353AE9" w:rsidP="006637A8"/>
                    <w:p w14:paraId="40AFFFAF" w14:textId="77777777" w:rsidR="00353AE9" w:rsidRPr="005A3508" w:rsidRDefault="00353AE9" w:rsidP="005A3508"/>
                  </w:txbxContent>
                </v:textbox>
                <w10:wrap anchorx="page" anchory="page"/>
              </v:shape>
            </w:pict>
          </mc:Fallback>
        </mc:AlternateContent>
      </w:r>
    </w:p>
    <w:p w14:paraId="50A9AC01" w14:textId="5972B0F9" w:rsidR="008D273B" w:rsidRPr="00AD63EF" w:rsidRDefault="008D273B" w:rsidP="008D273B">
      <w:pPr>
        <w:rPr>
          <w:rFonts w:ascii="Arial" w:hAnsi="Arial"/>
        </w:rPr>
      </w:pPr>
    </w:p>
    <w:p w14:paraId="183871B7" w14:textId="47153B66" w:rsidR="008D273B" w:rsidRPr="00AD63EF" w:rsidRDefault="00A27711" w:rsidP="00A27711">
      <w:pPr>
        <w:tabs>
          <w:tab w:val="center" w:pos="1030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486F3AAB" w14:textId="77777777" w:rsidR="008D273B" w:rsidRPr="00AD63EF" w:rsidRDefault="008D273B" w:rsidP="008D273B">
      <w:pPr>
        <w:rPr>
          <w:rFonts w:ascii="Arial" w:hAnsi="Arial"/>
        </w:rPr>
      </w:pPr>
    </w:p>
    <w:p w14:paraId="107116AE" w14:textId="5D7FC62F" w:rsidR="008012A1" w:rsidRPr="008012A1" w:rsidRDefault="008012A1" w:rsidP="008D273B">
      <w:pPr>
        <w:rPr>
          <w:rFonts w:ascii="Arial" w:hAnsi="Arial"/>
          <w:b/>
          <w:bCs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8012A1">
        <w:rPr>
          <w:rFonts w:ascii="Arial" w:hAnsi="Arial"/>
          <w:b/>
          <w:bCs/>
        </w:rPr>
        <w:t>LA Band Fees Payment Work Sheet</w:t>
      </w:r>
    </w:p>
    <w:p w14:paraId="00F4D97F" w14:textId="32EEF7DF" w:rsidR="008D273B" w:rsidRDefault="005A7E5A" w:rsidP="008D273B">
      <w:p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Band Fees: </w:t>
      </w:r>
      <w:r>
        <w:rPr>
          <w:rFonts w:asciiTheme="minorHAnsi" w:hAnsiTheme="minorHAnsi"/>
        </w:rPr>
        <w:t>Band Fees are established in order to help meet the needs</w:t>
      </w:r>
    </w:p>
    <w:p w14:paraId="21AB1B81" w14:textId="77777777" w:rsidR="00490380" w:rsidRDefault="005A7E5A" w:rsidP="008D273B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and obligations of the Band Program. The Band Camp Fee is based on the </w:t>
      </w:r>
    </w:p>
    <w:p w14:paraId="14A804A6" w14:textId="14948B27" w:rsidR="005A7E5A" w:rsidRDefault="005A7E5A" w:rsidP="008D273B">
      <w:pPr>
        <w:rPr>
          <w:rFonts w:asciiTheme="minorHAnsi" w:hAnsiTheme="minorHAnsi"/>
        </w:rPr>
      </w:pPr>
      <w:r>
        <w:rPr>
          <w:rFonts w:asciiTheme="minorHAnsi" w:hAnsiTheme="minorHAnsi"/>
        </w:rPr>
        <w:t>cost of bringing in additional teaching staff benefiting the musical growth of our students. The Band Fee structure is as follows;</w:t>
      </w:r>
    </w:p>
    <w:p w14:paraId="5AB5625D" w14:textId="7C88DE0F" w:rsidR="005A7E5A" w:rsidRDefault="005A7E5A" w:rsidP="008D273B">
      <w:pPr>
        <w:rPr>
          <w:rFonts w:asciiTheme="minorHAnsi" w:hAnsiTheme="minorHAnsi"/>
        </w:rPr>
      </w:pPr>
      <w:r w:rsidRPr="005A7E5A">
        <w:rPr>
          <w:rFonts w:asciiTheme="minorHAnsi" w:hAnsiTheme="minorHAnsi"/>
          <w:b/>
          <w:bCs/>
        </w:rPr>
        <w:t>Band Camp</w:t>
      </w:r>
      <w:r>
        <w:rPr>
          <w:rFonts w:asciiTheme="minorHAnsi" w:hAnsiTheme="minorHAnsi"/>
          <w:b/>
          <w:bCs/>
        </w:rPr>
        <w:t xml:space="preserve">: </w:t>
      </w:r>
      <w:r w:rsidRPr="00C04883">
        <w:rPr>
          <w:rFonts w:asciiTheme="minorHAnsi" w:hAnsiTheme="minorHAnsi"/>
          <w:b/>
          <w:bCs/>
        </w:rPr>
        <w:t>$100</w:t>
      </w:r>
      <w:r>
        <w:rPr>
          <w:rFonts w:asciiTheme="minorHAnsi" w:hAnsiTheme="minorHAnsi"/>
        </w:rPr>
        <w:t xml:space="preserve"> per member</w:t>
      </w:r>
    </w:p>
    <w:p w14:paraId="29BBEA13" w14:textId="4E096887" w:rsidR="005A7E5A" w:rsidRPr="00C04883" w:rsidRDefault="003139D1" w:rsidP="008D273B">
      <w:p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Regular</w:t>
      </w:r>
      <w:r w:rsidR="005A7E5A" w:rsidRPr="005A7E5A">
        <w:rPr>
          <w:rFonts w:asciiTheme="minorHAnsi" w:hAnsiTheme="minorHAnsi"/>
          <w:b/>
          <w:bCs/>
        </w:rPr>
        <w:t xml:space="preserve"> Band Fees</w:t>
      </w:r>
      <w:r w:rsidR="005A7E5A">
        <w:rPr>
          <w:rFonts w:asciiTheme="minorHAnsi" w:hAnsiTheme="minorHAnsi"/>
          <w:b/>
          <w:bCs/>
        </w:rPr>
        <w:t xml:space="preserve">: </w:t>
      </w:r>
      <w:r w:rsidR="005A7E5A" w:rsidRPr="00C04883">
        <w:rPr>
          <w:rFonts w:asciiTheme="minorHAnsi" w:hAnsiTheme="minorHAnsi"/>
        </w:rPr>
        <w:t>Show</w:t>
      </w:r>
      <w:r w:rsidR="00C04883">
        <w:rPr>
          <w:rFonts w:asciiTheme="minorHAnsi" w:hAnsiTheme="minorHAnsi"/>
        </w:rPr>
        <w:t xml:space="preserve"> Shirt - </w:t>
      </w:r>
      <w:r w:rsidR="00C04883" w:rsidRPr="00C04883">
        <w:rPr>
          <w:rFonts w:asciiTheme="minorHAnsi" w:hAnsiTheme="minorHAnsi"/>
          <w:b/>
          <w:bCs/>
        </w:rPr>
        <w:t>$20/$25*</w:t>
      </w:r>
    </w:p>
    <w:p w14:paraId="4C488A51" w14:textId="3415281A" w:rsidR="008D273B" w:rsidRPr="009E2ACD" w:rsidRDefault="00C04883" w:rsidP="008D273B">
      <w:p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  <w:b/>
          <w:bCs/>
        </w:rPr>
        <w:tab/>
        <w:t xml:space="preserve">      </w:t>
      </w:r>
      <w:r w:rsidR="00D07863">
        <w:rPr>
          <w:rFonts w:asciiTheme="minorHAnsi" w:hAnsiTheme="minorHAnsi"/>
          <w:b/>
          <w:bCs/>
        </w:rPr>
        <w:t xml:space="preserve"> </w:t>
      </w:r>
      <w:r>
        <w:rPr>
          <w:rFonts w:ascii="Arial" w:hAnsi="Arial"/>
          <w:b/>
          <w:bCs/>
        </w:rPr>
        <w:t xml:space="preserve"> </w:t>
      </w:r>
      <w:r>
        <w:rPr>
          <w:rFonts w:asciiTheme="minorHAnsi" w:hAnsiTheme="minorHAnsi"/>
        </w:rPr>
        <w:t xml:space="preserve">Ball Cap -       </w:t>
      </w:r>
      <w:r>
        <w:rPr>
          <w:rFonts w:asciiTheme="minorHAnsi" w:hAnsiTheme="minorHAnsi"/>
          <w:b/>
          <w:bCs/>
        </w:rPr>
        <w:t>$1</w:t>
      </w:r>
      <w:r w:rsidR="000507F0">
        <w:rPr>
          <w:rFonts w:asciiTheme="minorHAnsi" w:hAnsiTheme="minorHAnsi"/>
          <w:b/>
          <w:bCs/>
        </w:rPr>
        <w:t>5</w:t>
      </w:r>
    </w:p>
    <w:p w14:paraId="7E23376A" w14:textId="15D7025D" w:rsidR="00C04883" w:rsidRDefault="00C04883" w:rsidP="008D273B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</w:t>
      </w:r>
      <w:r w:rsidRPr="009E2ACD">
        <w:rPr>
          <w:rFonts w:asciiTheme="minorHAnsi" w:hAnsiTheme="minorHAnsi"/>
          <w:u w:val="single"/>
        </w:rPr>
        <w:t xml:space="preserve">Show Patch - </w:t>
      </w:r>
      <w:r w:rsidRPr="009E2ACD">
        <w:rPr>
          <w:rFonts w:asciiTheme="minorHAnsi" w:hAnsiTheme="minorHAnsi"/>
          <w:b/>
          <w:bCs/>
          <w:u w:val="single"/>
        </w:rPr>
        <w:t>$5</w:t>
      </w:r>
      <w:r w:rsidR="009E2ACD">
        <w:rPr>
          <w:rFonts w:asciiTheme="minorHAnsi" w:hAnsiTheme="minorHAnsi"/>
          <w:b/>
          <w:bCs/>
          <w:u w:val="single"/>
        </w:rPr>
        <w:t xml:space="preserve"> </w:t>
      </w:r>
    </w:p>
    <w:p w14:paraId="748272FD" w14:textId="6C5EB2EF" w:rsidR="009E2ACD" w:rsidRPr="005F172A" w:rsidRDefault="009E2ACD" w:rsidP="008D273B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</w:t>
      </w:r>
      <w:r>
        <w:rPr>
          <w:rFonts w:asciiTheme="minorHAnsi" w:hAnsiTheme="minorHAnsi"/>
          <w:b/>
          <w:bCs/>
        </w:rPr>
        <w:t>$</w:t>
      </w:r>
      <w:r w:rsidR="000507F0">
        <w:rPr>
          <w:rFonts w:asciiTheme="minorHAnsi" w:hAnsiTheme="minorHAnsi"/>
          <w:b/>
          <w:bCs/>
        </w:rPr>
        <w:t>40</w:t>
      </w:r>
      <w:r>
        <w:rPr>
          <w:rFonts w:asciiTheme="minorHAnsi" w:hAnsiTheme="minorHAnsi"/>
          <w:b/>
          <w:bCs/>
        </w:rPr>
        <w:t>/$</w:t>
      </w:r>
      <w:r w:rsidR="00D07863">
        <w:rPr>
          <w:rFonts w:asciiTheme="minorHAnsi" w:hAnsiTheme="minorHAnsi"/>
          <w:b/>
          <w:bCs/>
        </w:rPr>
        <w:t>4</w:t>
      </w:r>
      <w:r w:rsidR="000507F0">
        <w:rPr>
          <w:rFonts w:asciiTheme="minorHAnsi" w:hAnsiTheme="minorHAnsi"/>
          <w:b/>
          <w:bCs/>
        </w:rPr>
        <w:t>5</w:t>
      </w:r>
      <w:r w:rsidR="005F172A">
        <w:rPr>
          <w:rFonts w:asciiTheme="minorHAnsi" w:hAnsiTheme="minorHAnsi"/>
          <w:b/>
          <w:bCs/>
        </w:rPr>
        <w:t xml:space="preserve">* </w:t>
      </w:r>
    </w:p>
    <w:p w14:paraId="4E5C1EEA" w14:textId="3629F51E" w:rsidR="008263B1" w:rsidRDefault="009E2ACD" w:rsidP="008D273B">
      <w:pPr>
        <w:rPr>
          <w:rFonts w:asciiTheme="minorHAnsi" w:hAnsiTheme="minorHAnsi"/>
          <w:u w:val="single"/>
        </w:rPr>
      </w:pPr>
      <w:r>
        <w:rPr>
          <w:rFonts w:asciiTheme="minorHAnsi" w:hAnsiTheme="minorHAnsi"/>
          <w:b/>
          <w:bCs/>
        </w:rPr>
        <w:t xml:space="preserve">Uniform Dry-Cleaning Fee:      </w:t>
      </w:r>
      <w:r w:rsidRPr="003139D1">
        <w:rPr>
          <w:rFonts w:asciiTheme="minorHAnsi" w:hAnsiTheme="minorHAnsi"/>
          <w:b/>
          <w:bCs/>
          <w:u w:val="single"/>
        </w:rPr>
        <w:t xml:space="preserve">$40 </w:t>
      </w:r>
      <w:r w:rsidRPr="003139D1">
        <w:rPr>
          <w:rFonts w:asciiTheme="minorHAnsi" w:hAnsiTheme="minorHAnsi"/>
          <w:u w:val="single"/>
        </w:rPr>
        <w:t>(Winds &amp; Percussion Only)</w:t>
      </w:r>
    </w:p>
    <w:p w14:paraId="02AD55D8" w14:textId="0F9C983B" w:rsidR="008263B1" w:rsidRPr="008263B1" w:rsidRDefault="008263B1" w:rsidP="008263B1">
      <w:pPr>
        <w:tabs>
          <w:tab w:val="left" w:pos="6976"/>
        </w:tabs>
        <w:rPr>
          <w:rFonts w:asciiTheme="minorHAnsi" w:hAnsiTheme="minorHAnsi"/>
        </w:rPr>
      </w:pPr>
      <w:r w:rsidRPr="008012A1">
        <w:rPr>
          <w:rFonts w:asciiTheme="minorHAnsi" w:hAnsiTheme="minorHAnsi"/>
          <w:highlight w:val="cyan"/>
        </w:rPr>
        <w:t xml:space="preserve">Color Guard in Concert Band      </w:t>
      </w:r>
      <w:r w:rsidRPr="008012A1">
        <w:rPr>
          <w:rFonts w:asciiTheme="minorHAnsi" w:hAnsiTheme="minorHAnsi"/>
          <w:b/>
          <w:bCs/>
          <w:highlight w:val="cyan"/>
        </w:rPr>
        <w:t xml:space="preserve">$25  </w:t>
      </w:r>
      <w:r w:rsidRPr="008012A1">
        <w:rPr>
          <w:rFonts w:asciiTheme="minorHAnsi" w:hAnsiTheme="minorHAnsi"/>
          <w:b/>
          <w:bCs/>
          <w:highlight w:val="cyan"/>
        </w:rPr>
        <w:tab/>
        <w:t>( $165/ $170)</w:t>
      </w:r>
    </w:p>
    <w:p w14:paraId="1E68548E" w14:textId="26ECB158" w:rsidR="003139D1" w:rsidRPr="003139D1" w:rsidRDefault="008263B1" w:rsidP="008D44DD">
      <w:pPr>
        <w:tabs>
          <w:tab w:val="left" w:pos="7376"/>
        </w:tabs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15C4918" wp14:editId="300A823E">
                <wp:simplePos x="0" y="0"/>
                <wp:positionH relativeFrom="column">
                  <wp:posOffset>4428066</wp:posOffset>
                </wp:positionH>
                <wp:positionV relativeFrom="paragraph">
                  <wp:posOffset>19685</wp:posOffset>
                </wp:positionV>
                <wp:extent cx="1049655" cy="0"/>
                <wp:effectExtent l="50800" t="38100" r="29845" b="762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D97C36" id="Straight Connector 23" o:spid="_x0000_s1026" style="position:absolute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1.55pt" to="431.3pt,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3139D1" w:rsidRPr="003139D1">
        <w:rPr>
          <w:rFonts w:asciiTheme="minorHAnsi" w:hAnsiTheme="minorHAnsi"/>
          <w:b/>
          <w:bCs/>
        </w:rPr>
        <w:t>Total Regular Band Fees</w:t>
      </w:r>
      <w:r w:rsidR="003139D1">
        <w:rPr>
          <w:rFonts w:asciiTheme="minorHAnsi" w:hAnsiTheme="minorHAnsi"/>
          <w:b/>
          <w:bCs/>
        </w:rPr>
        <w:t>:         $1</w:t>
      </w:r>
      <w:r w:rsidR="000507F0">
        <w:rPr>
          <w:rFonts w:asciiTheme="minorHAnsi" w:hAnsiTheme="minorHAnsi"/>
          <w:b/>
          <w:bCs/>
        </w:rPr>
        <w:t>80</w:t>
      </w:r>
      <w:r w:rsidR="003139D1">
        <w:rPr>
          <w:rFonts w:asciiTheme="minorHAnsi" w:hAnsiTheme="minorHAnsi"/>
          <w:b/>
          <w:bCs/>
        </w:rPr>
        <w:t>/$1</w:t>
      </w:r>
      <w:r w:rsidR="00D07863">
        <w:rPr>
          <w:rFonts w:asciiTheme="minorHAnsi" w:hAnsiTheme="minorHAnsi"/>
          <w:b/>
          <w:bCs/>
        </w:rPr>
        <w:t>8</w:t>
      </w:r>
      <w:r w:rsidR="000507F0">
        <w:rPr>
          <w:rFonts w:asciiTheme="minorHAnsi" w:hAnsiTheme="minorHAnsi"/>
          <w:b/>
          <w:bCs/>
        </w:rPr>
        <w:t>5</w:t>
      </w:r>
      <w:r w:rsidR="008D44DD">
        <w:rPr>
          <w:rFonts w:asciiTheme="minorHAnsi" w:hAnsiTheme="minorHAnsi"/>
          <w:b/>
          <w:bCs/>
        </w:rPr>
        <w:t xml:space="preserve"> (</w:t>
      </w:r>
      <w:r w:rsidR="008D44DD" w:rsidRPr="008D44DD">
        <w:rPr>
          <w:rFonts w:asciiTheme="minorHAnsi" w:hAnsiTheme="minorHAnsi"/>
        </w:rPr>
        <w:t>required</w:t>
      </w:r>
      <w:r w:rsidR="008D44DD">
        <w:rPr>
          <w:rFonts w:asciiTheme="minorHAnsi" w:hAnsiTheme="minorHAnsi"/>
          <w:b/>
          <w:bCs/>
        </w:rPr>
        <w:t>)                             $180/$185</w:t>
      </w:r>
    </w:p>
    <w:p w14:paraId="34B1D8E0" w14:textId="41C5A4BA" w:rsidR="009E2ACD" w:rsidRDefault="007A2785" w:rsidP="008D273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4D40AC" wp14:editId="2881B729">
                <wp:simplePos x="0" y="0"/>
                <wp:positionH relativeFrom="column">
                  <wp:posOffset>4428067</wp:posOffset>
                </wp:positionH>
                <wp:positionV relativeFrom="paragraph">
                  <wp:posOffset>4868</wp:posOffset>
                </wp:positionV>
                <wp:extent cx="1049866" cy="0"/>
                <wp:effectExtent l="50800" t="38100" r="29845" b="762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86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9AEEF" id="Straight Connector 8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.4pt" to="431.3pt,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45453881" w14:textId="771186A7" w:rsidR="009E2ACD" w:rsidRDefault="009E2ACD" w:rsidP="008D273B">
      <w:p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Other Band Fees: </w:t>
      </w:r>
      <w:r w:rsidR="00134B6E">
        <w:rPr>
          <w:rFonts w:asciiTheme="minorHAnsi" w:hAnsiTheme="minorHAnsi"/>
          <w:b/>
          <w:bCs/>
        </w:rPr>
        <w:t>(</w:t>
      </w:r>
      <w:r w:rsidR="003139D1">
        <w:rPr>
          <w:rFonts w:asciiTheme="minorHAnsi" w:hAnsiTheme="minorHAnsi"/>
          <w:b/>
          <w:bCs/>
        </w:rPr>
        <w:t xml:space="preserve">Only - </w:t>
      </w:r>
      <w:r w:rsidR="00134B6E">
        <w:rPr>
          <w:rFonts w:asciiTheme="minorHAnsi" w:hAnsiTheme="minorHAnsi"/>
          <w:b/>
          <w:bCs/>
        </w:rPr>
        <w:t xml:space="preserve">if or as needed per member) </w:t>
      </w:r>
    </w:p>
    <w:p w14:paraId="5ED1E0AA" w14:textId="596FDB3E" w:rsidR="00134B6E" w:rsidRDefault="007A2785" w:rsidP="008D273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3ACD70" wp14:editId="6632CCFA">
                <wp:simplePos x="0" y="0"/>
                <wp:positionH relativeFrom="column">
                  <wp:posOffset>4428066</wp:posOffset>
                </wp:positionH>
                <wp:positionV relativeFrom="paragraph">
                  <wp:posOffset>164465</wp:posOffset>
                </wp:positionV>
                <wp:extent cx="1049655" cy="0"/>
                <wp:effectExtent l="50800" t="38100" r="29845" b="762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980493" id="Straight Connector 9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12.95pt" to="431.3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34B6E">
        <w:rPr>
          <w:rFonts w:asciiTheme="minorHAnsi" w:hAnsiTheme="minorHAnsi"/>
        </w:rPr>
        <w:tab/>
      </w:r>
      <w:r w:rsidR="00134B6E">
        <w:rPr>
          <w:rFonts w:asciiTheme="minorHAnsi" w:hAnsiTheme="minorHAnsi"/>
        </w:rPr>
        <w:tab/>
        <w:t xml:space="preserve">         Band Shoes - </w:t>
      </w:r>
      <w:r w:rsidR="00134B6E" w:rsidRPr="00134B6E">
        <w:rPr>
          <w:rFonts w:asciiTheme="minorHAnsi" w:hAnsiTheme="minorHAnsi"/>
          <w:b/>
          <w:bCs/>
        </w:rPr>
        <w:t>$37</w:t>
      </w:r>
      <w:r w:rsidR="00134B6E">
        <w:rPr>
          <w:rFonts w:asciiTheme="minorHAnsi" w:hAnsiTheme="minorHAnsi"/>
          <w:b/>
          <w:bCs/>
        </w:rPr>
        <w:t xml:space="preserve"> </w:t>
      </w:r>
    </w:p>
    <w:p w14:paraId="2265644F" w14:textId="4F3D61C6" w:rsidR="00134B6E" w:rsidRDefault="007A2785" w:rsidP="008D273B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D6CFD9" wp14:editId="131815CE">
                <wp:simplePos x="0" y="0"/>
                <wp:positionH relativeFrom="column">
                  <wp:posOffset>4427855</wp:posOffset>
                </wp:positionH>
                <wp:positionV relativeFrom="paragraph">
                  <wp:posOffset>175260</wp:posOffset>
                </wp:positionV>
                <wp:extent cx="1049655" cy="0"/>
                <wp:effectExtent l="50800" t="38100" r="29845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15EF8" id="Straight Connector 10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13.8pt" to="431.3pt,1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34B6E">
        <w:rPr>
          <w:rFonts w:asciiTheme="minorHAnsi" w:hAnsiTheme="minorHAnsi"/>
        </w:rPr>
        <w:tab/>
      </w:r>
      <w:r w:rsidR="00134B6E">
        <w:rPr>
          <w:rFonts w:asciiTheme="minorHAnsi" w:hAnsiTheme="minorHAnsi"/>
        </w:rPr>
        <w:tab/>
        <w:t xml:space="preserve">         Band Polo -    </w:t>
      </w:r>
      <w:r w:rsidR="00134B6E">
        <w:rPr>
          <w:rFonts w:asciiTheme="minorHAnsi" w:hAnsiTheme="minorHAnsi"/>
          <w:b/>
          <w:bCs/>
        </w:rPr>
        <w:t xml:space="preserve">$30/$35* </w:t>
      </w:r>
    </w:p>
    <w:p w14:paraId="00DCBA15" w14:textId="0F746B2A" w:rsidR="00D07863" w:rsidRDefault="00077369" w:rsidP="008D21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621"/>
        </w:tabs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E6C102" wp14:editId="3B879BD7">
                <wp:simplePos x="0" y="0"/>
                <wp:positionH relativeFrom="column">
                  <wp:posOffset>4431030</wp:posOffset>
                </wp:positionH>
                <wp:positionV relativeFrom="paragraph">
                  <wp:posOffset>177165</wp:posOffset>
                </wp:positionV>
                <wp:extent cx="1049655" cy="0"/>
                <wp:effectExtent l="50800" t="38100" r="29845" b="762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A02E3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pt,13.95pt" to="431.55pt,13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D07863">
        <w:rPr>
          <w:rFonts w:asciiTheme="minorHAnsi" w:hAnsiTheme="minorHAnsi"/>
        </w:rPr>
        <w:tab/>
      </w:r>
      <w:r w:rsidR="00D07863">
        <w:rPr>
          <w:rFonts w:asciiTheme="minorHAnsi" w:hAnsiTheme="minorHAnsi"/>
        </w:rPr>
        <w:tab/>
        <w:t xml:space="preserve">         </w:t>
      </w:r>
      <w:r w:rsidR="00D07863" w:rsidRPr="00C04883">
        <w:rPr>
          <w:rFonts w:asciiTheme="minorHAnsi" w:hAnsiTheme="minorHAnsi"/>
        </w:rPr>
        <w:t>Shorts</w:t>
      </w:r>
      <w:r w:rsidR="00D07863">
        <w:rPr>
          <w:rFonts w:asciiTheme="minorHAnsi" w:hAnsiTheme="minorHAnsi"/>
        </w:rPr>
        <w:t xml:space="preserve"> -           </w:t>
      </w:r>
      <w:r w:rsidR="00D07863" w:rsidRPr="00C04883">
        <w:rPr>
          <w:rFonts w:asciiTheme="minorHAnsi" w:hAnsiTheme="minorHAnsi"/>
          <w:b/>
          <w:bCs/>
        </w:rPr>
        <w:t>$1</w:t>
      </w:r>
      <w:r w:rsidR="008E62FF">
        <w:rPr>
          <w:rFonts w:asciiTheme="minorHAnsi" w:hAnsiTheme="minorHAnsi"/>
          <w:b/>
          <w:bCs/>
        </w:rPr>
        <w:t>2</w:t>
      </w:r>
      <w:r w:rsidR="008D217F">
        <w:rPr>
          <w:rFonts w:asciiTheme="minorHAnsi" w:hAnsiTheme="minorHAnsi"/>
          <w:b/>
          <w:bCs/>
        </w:rPr>
        <w:tab/>
      </w:r>
    </w:p>
    <w:p w14:paraId="06DCFFA8" w14:textId="05B5434A" w:rsidR="00134B6E" w:rsidRDefault="00077369" w:rsidP="008D273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0F6BB08" wp14:editId="7FA8E9D7">
                <wp:simplePos x="0" y="0"/>
                <wp:positionH relativeFrom="column">
                  <wp:posOffset>4431665</wp:posOffset>
                </wp:positionH>
                <wp:positionV relativeFrom="paragraph">
                  <wp:posOffset>151765</wp:posOffset>
                </wp:positionV>
                <wp:extent cx="1049655" cy="0"/>
                <wp:effectExtent l="50800" t="38100" r="29845" b="762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0938BD" id="Straight Connector 11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5pt,11.95pt" to="431.6pt,1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34B6E">
        <w:rPr>
          <w:rFonts w:asciiTheme="minorHAnsi" w:hAnsiTheme="minorHAnsi"/>
        </w:rPr>
        <w:tab/>
      </w:r>
      <w:r w:rsidR="00134B6E">
        <w:rPr>
          <w:rFonts w:asciiTheme="minorHAnsi" w:hAnsiTheme="minorHAnsi"/>
        </w:rPr>
        <w:tab/>
        <w:t xml:space="preserve">         Beanie -          </w:t>
      </w:r>
      <w:r w:rsidR="00134B6E">
        <w:rPr>
          <w:rFonts w:asciiTheme="minorHAnsi" w:hAnsiTheme="minorHAnsi"/>
          <w:b/>
          <w:bCs/>
        </w:rPr>
        <w:t>$1</w:t>
      </w:r>
      <w:r w:rsidR="008E62FF">
        <w:rPr>
          <w:rFonts w:asciiTheme="minorHAnsi" w:hAnsiTheme="minorHAnsi"/>
          <w:b/>
          <w:bCs/>
        </w:rPr>
        <w:t>2</w:t>
      </w:r>
    </w:p>
    <w:p w14:paraId="06B3D45E" w14:textId="58A3847A" w:rsidR="00134B6E" w:rsidRDefault="00077369" w:rsidP="008D273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E845A7" wp14:editId="65E2FD45">
                <wp:simplePos x="0" y="0"/>
                <wp:positionH relativeFrom="column">
                  <wp:posOffset>4431665</wp:posOffset>
                </wp:positionH>
                <wp:positionV relativeFrom="paragraph">
                  <wp:posOffset>143080</wp:posOffset>
                </wp:positionV>
                <wp:extent cx="1049655" cy="0"/>
                <wp:effectExtent l="50800" t="38100" r="29845" b="762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71387" id="Straight Connector 13" o:spid="_x0000_s1026" style="position:absolute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5pt,11.25pt" to="431.6pt,11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34B6E">
        <w:rPr>
          <w:rFonts w:asciiTheme="minorHAnsi" w:hAnsiTheme="minorHAnsi"/>
        </w:rPr>
        <w:tab/>
      </w:r>
      <w:r w:rsidR="00134B6E">
        <w:rPr>
          <w:rFonts w:asciiTheme="minorHAnsi" w:hAnsiTheme="minorHAnsi"/>
        </w:rPr>
        <w:tab/>
        <w:t xml:space="preserve">         Scarf -             </w:t>
      </w:r>
      <w:r w:rsidR="00134B6E">
        <w:rPr>
          <w:rFonts w:asciiTheme="minorHAnsi" w:hAnsiTheme="minorHAnsi"/>
          <w:b/>
          <w:bCs/>
        </w:rPr>
        <w:t xml:space="preserve">$10 </w:t>
      </w:r>
    </w:p>
    <w:p w14:paraId="1CCE3C4E" w14:textId="2D61F0AD" w:rsidR="00134B6E" w:rsidRDefault="00077369" w:rsidP="008D273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3C7546" wp14:editId="44897CB6">
                <wp:simplePos x="0" y="0"/>
                <wp:positionH relativeFrom="column">
                  <wp:posOffset>4427855</wp:posOffset>
                </wp:positionH>
                <wp:positionV relativeFrom="paragraph">
                  <wp:posOffset>145620</wp:posOffset>
                </wp:positionV>
                <wp:extent cx="1049655" cy="0"/>
                <wp:effectExtent l="50800" t="38100" r="29845" b="762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BC6E0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65pt,11.45pt" to="431.3pt,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134B6E">
        <w:rPr>
          <w:rFonts w:asciiTheme="minorHAnsi" w:hAnsiTheme="minorHAnsi"/>
        </w:rPr>
        <w:tab/>
      </w:r>
      <w:r w:rsidR="00134B6E">
        <w:rPr>
          <w:rFonts w:asciiTheme="minorHAnsi" w:hAnsiTheme="minorHAnsi"/>
        </w:rPr>
        <w:tab/>
        <w:t xml:space="preserve">         </w:t>
      </w:r>
      <w:r w:rsidR="005F172A">
        <w:rPr>
          <w:rFonts w:asciiTheme="minorHAnsi" w:hAnsiTheme="minorHAnsi"/>
        </w:rPr>
        <w:t xml:space="preserve">SS Show Shirt - </w:t>
      </w:r>
      <w:r w:rsidR="005F172A">
        <w:rPr>
          <w:rFonts w:asciiTheme="minorHAnsi" w:hAnsiTheme="minorHAnsi"/>
          <w:b/>
          <w:bCs/>
        </w:rPr>
        <w:t xml:space="preserve">$15/$20* </w:t>
      </w:r>
    </w:p>
    <w:p w14:paraId="4AF40B06" w14:textId="325A1366" w:rsidR="005F172A" w:rsidRDefault="00077369" w:rsidP="008D273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826474" wp14:editId="223B11D7">
                <wp:simplePos x="0" y="0"/>
                <wp:positionH relativeFrom="column">
                  <wp:posOffset>4427855</wp:posOffset>
                </wp:positionH>
                <wp:positionV relativeFrom="paragraph">
                  <wp:posOffset>150311</wp:posOffset>
                </wp:positionV>
                <wp:extent cx="1049655" cy="0"/>
                <wp:effectExtent l="50800" t="38100" r="29845" b="762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0B76A" id="Straight Connector 15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11.85pt" to="431.3pt,1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5F172A">
        <w:rPr>
          <w:rFonts w:asciiTheme="minorHAnsi" w:hAnsiTheme="minorHAnsi"/>
        </w:rPr>
        <w:tab/>
      </w:r>
      <w:r w:rsidR="005F172A">
        <w:rPr>
          <w:rFonts w:asciiTheme="minorHAnsi" w:hAnsiTheme="minorHAnsi"/>
        </w:rPr>
        <w:tab/>
        <w:t xml:space="preserve">         Band Jacket - </w:t>
      </w:r>
      <w:r w:rsidR="005F172A">
        <w:rPr>
          <w:rFonts w:asciiTheme="minorHAnsi" w:hAnsiTheme="minorHAnsi"/>
          <w:b/>
          <w:bCs/>
        </w:rPr>
        <w:t xml:space="preserve">$45/$50* </w:t>
      </w:r>
    </w:p>
    <w:p w14:paraId="2ABDEA54" w14:textId="4DE47EA5" w:rsidR="005F172A" w:rsidRDefault="007A2785" w:rsidP="008D273B">
      <w:pPr>
        <w:rPr>
          <w:rFonts w:asciiTheme="minorHAnsi" w:hAnsiTheme="minorHAnsi"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F87D67C" wp14:editId="2A18068F">
                <wp:simplePos x="0" y="0"/>
                <wp:positionH relativeFrom="column">
                  <wp:posOffset>4428066</wp:posOffset>
                </wp:positionH>
                <wp:positionV relativeFrom="paragraph">
                  <wp:posOffset>166582</wp:posOffset>
                </wp:positionV>
                <wp:extent cx="1049655" cy="0"/>
                <wp:effectExtent l="50800" t="38100" r="29845" b="762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DD641" id="Straight Connector 16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13.1pt" to="431.3pt,1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proofErr w:type="spellStart"/>
      <w:r w:rsidR="005F172A">
        <w:rPr>
          <w:rFonts w:asciiTheme="minorHAnsi" w:hAnsiTheme="minorHAnsi"/>
          <w:b/>
          <w:bCs/>
        </w:rPr>
        <w:t>Add’l</w:t>
      </w:r>
      <w:proofErr w:type="spellEnd"/>
      <w:r w:rsidR="005F172A">
        <w:rPr>
          <w:rFonts w:asciiTheme="minorHAnsi" w:hAnsiTheme="minorHAnsi"/>
          <w:b/>
          <w:bCs/>
        </w:rPr>
        <w:t xml:space="preserve"> Color Guard Fees: </w:t>
      </w:r>
      <w:r w:rsidR="005F172A">
        <w:rPr>
          <w:rFonts w:asciiTheme="minorHAnsi" w:hAnsiTheme="minorHAnsi"/>
        </w:rPr>
        <w:t xml:space="preserve">Guard Pants - </w:t>
      </w:r>
      <w:r w:rsidR="005F172A" w:rsidRPr="005F172A">
        <w:rPr>
          <w:rFonts w:asciiTheme="minorHAnsi" w:hAnsiTheme="minorHAnsi"/>
          <w:b/>
          <w:bCs/>
        </w:rPr>
        <w:t>$</w:t>
      </w:r>
      <w:r w:rsidR="00C7150C">
        <w:rPr>
          <w:rFonts w:asciiTheme="minorHAnsi" w:hAnsiTheme="minorHAnsi"/>
          <w:b/>
          <w:bCs/>
        </w:rPr>
        <w:t>40</w:t>
      </w:r>
    </w:p>
    <w:p w14:paraId="58DBD28F" w14:textId="0915DAAA" w:rsidR="00762660" w:rsidRPr="00507DFA" w:rsidRDefault="00507DFA" w:rsidP="008D273B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7254E5" wp14:editId="1AD119C3">
                <wp:simplePos x="0" y="0"/>
                <wp:positionH relativeFrom="column">
                  <wp:posOffset>4432299</wp:posOffset>
                </wp:positionH>
                <wp:positionV relativeFrom="paragraph">
                  <wp:posOffset>322580</wp:posOffset>
                </wp:positionV>
                <wp:extent cx="1049655" cy="0"/>
                <wp:effectExtent l="50800" t="38100" r="29845" b="762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D6CA7D" id="Straight Connector 22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pt,25.4pt" to="431.65pt,2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0507F0">
        <w:rPr>
          <w:rFonts w:asciiTheme="minorHAnsi" w:hAnsi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BCD349" wp14:editId="0197D7B3">
                <wp:simplePos x="0" y="0"/>
                <wp:positionH relativeFrom="column">
                  <wp:posOffset>4427855</wp:posOffset>
                </wp:positionH>
                <wp:positionV relativeFrom="paragraph">
                  <wp:posOffset>173990</wp:posOffset>
                </wp:positionV>
                <wp:extent cx="1049655" cy="0"/>
                <wp:effectExtent l="50800" t="38100" r="29845" b="762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6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A69B7" id="Straight Connector 17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13.7pt" to="431.3pt,1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5F172A">
        <w:rPr>
          <w:rFonts w:asciiTheme="minorHAnsi" w:hAnsiTheme="minorHAnsi"/>
        </w:rPr>
        <w:tab/>
      </w:r>
      <w:r w:rsidR="005F172A">
        <w:rPr>
          <w:rFonts w:asciiTheme="minorHAnsi" w:hAnsiTheme="minorHAnsi"/>
        </w:rPr>
        <w:tab/>
      </w:r>
      <w:r w:rsidR="005F172A">
        <w:rPr>
          <w:rFonts w:asciiTheme="minorHAnsi" w:hAnsiTheme="minorHAnsi"/>
        </w:rPr>
        <w:tab/>
        <w:t xml:space="preserve">         Practice Flag, Pole and Accessories - </w:t>
      </w:r>
      <w:r w:rsidR="005F172A">
        <w:rPr>
          <w:rFonts w:asciiTheme="minorHAnsi" w:hAnsiTheme="minorHAnsi"/>
          <w:b/>
          <w:bCs/>
        </w:rPr>
        <w:t xml:space="preserve">$40 </w:t>
      </w:r>
      <w:r>
        <w:rPr>
          <w:rFonts w:asciiTheme="minorHAnsi" w:hAnsiTheme="minorHAnsi"/>
          <w:b/>
          <w:bCs/>
        </w:rPr>
        <w:t xml:space="preserve">                              </w:t>
      </w:r>
      <w:r w:rsidR="000507F0" w:rsidRPr="00507DFA">
        <w:rPr>
          <w:rFonts w:asciiTheme="minorHAnsi" w:hAnsiTheme="minorHAnsi"/>
        </w:rPr>
        <w:t xml:space="preserve">  If Reg</w:t>
      </w:r>
      <w:r>
        <w:rPr>
          <w:rFonts w:asciiTheme="minorHAnsi" w:hAnsiTheme="minorHAnsi"/>
        </w:rPr>
        <w:t>.</w:t>
      </w:r>
      <w:r w:rsidR="000507F0" w:rsidRPr="00507DFA">
        <w:rPr>
          <w:rFonts w:asciiTheme="minorHAnsi" w:hAnsiTheme="minorHAnsi"/>
        </w:rPr>
        <w:t xml:space="preserve"> Band member</w:t>
      </w:r>
      <w:r w:rsidRPr="00507DFA">
        <w:rPr>
          <w:rFonts w:asciiTheme="minorHAnsi" w:hAnsiTheme="minorHAnsi"/>
        </w:rPr>
        <w:t xml:space="preserve"> after marching season</w:t>
      </w:r>
      <w:r>
        <w:rPr>
          <w:rFonts w:asciiTheme="minorHAnsi" w:hAnsiTheme="minorHAnsi"/>
        </w:rPr>
        <w:t xml:space="preserve"> Uniform cleaning-</w:t>
      </w:r>
      <w:r w:rsidRPr="00507DFA">
        <w:rPr>
          <w:rFonts w:asciiTheme="minorHAnsi" w:hAnsiTheme="minorHAnsi"/>
          <w:b/>
          <w:bCs/>
        </w:rPr>
        <w:t>$25</w:t>
      </w:r>
    </w:p>
    <w:p w14:paraId="4B5E5FA9" w14:textId="77777777" w:rsidR="00507DFA" w:rsidRDefault="00762660" w:rsidP="008D273B">
      <w:p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Other Cost: </w:t>
      </w:r>
      <w:r>
        <w:rPr>
          <w:rFonts w:asciiTheme="minorHAnsi" w:hAnsiTheme="minorHAnsi"/>
        </w:rPr>
        <w:t xml:space="preserve">Black Gloves - </w:t>
      </w:r>
      <w:r>
        <w:rPr>
          <w:rFonts w:asciiTheme="minorHAnsi" w:hAnsiTheme="minorHAnsi"/>
          <w:b/>
          <w:bCs/>
        </w:rPr>
        <w:t xml:space="preserve">$4 </w:t>
      </w:r>
      <w:r w:rsidR="00C70146" w:rsidRPr="00C70146">
        <w:rPr>
          <w:rFonts w:asciiTheme="minorHAnsi" w:hAnsiTheme="minorHAnsi"/>
        </w:rPr>
        <w:t xml:space="preserve">(First pair provided by the Band, </w:t>
      </w:r>
    </w:p>
    <w:p w14:paraId="4BA22ED8" w14:textId="4850563F" w:rsidR="00762660" w:rsidRDefault="00507DFA" w:rsidP="00507DFA">
      <w:pPr>
        <w:ind w:left="2160" w:firstLine="7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</w:t>
      </w:r>
      <w:r w:rsidR="00C70146" w:rsidRPr="00C70146">
        <w:rPr>
          <w:rFonts w:asciiTheme="minorHAnsi" w:hAnsiTheme="minorHAnsi"/>
        </w:rPr>
        <w:t>After that you Pa</w:t>
      </w:r>
      <w:r w:rsidR="00C70146">
        <w:rPr>
          <w:rFonts w:asciiTheme="minorHAnsi" w:hAnsiTheme="minorHAnsi"/>
        </w:rPr>
        <w:t>y)</w:t>
      </w:r>
    </w:p>
    <w:p w14:paraId="7495B048" w14:textId="6345DF58" w:rsidR="00762660" w:rsidRPr="00762660" w:rsidRDefault="00D07863" w:rsidP="008D273B">
      <w:pPr>
        <w:rPr>
          <w:rFonts w:asciiTheme="minorHAnsi" w:hAnsiTheme="minorHAnsi"/>
          <w:b/>
          <w:bCs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A962E28" wp14:editId="12F26BE6">
                <wp:simplePos x="0" y="0"/>
                <wp:positionH relativeFrom="column">
                  <wp:posOffset>4431071</wp:posOffset>
                </wp:positionH>
                <wp:positionV relativeFrom="paragraph">
                  <wp:posOffset>150843</wp:posOffset>
                </wp:positionV>
                <wp:extent cx="998036" cy="0"/>
                <wp:effectExtent l="50800" t="38100" r="31115" b="762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803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9813AA" id="Straight Connector 21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9pt,11.9pt" to="427.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762660">
        <w:rPr>
          <w:rFonts w:asciiTheme="minorHAnsi" w:hAnsiTheme="minorHAnsi"/>
        </w:rPr>
        <w:tab/>
        <w:t xml:space="preserve">           Black Socks -   </w:t>
      </w:r>
      <w:r w:rsidR="00762660">
        <w:rPr>
          <w:rFonts w:asciiTheme="minorHAnsi" w:hAnsiTheme="minorHAnsi"/>
          <w:b/>
          <w:bCs/>
        </w:rPr>
        <w:t>$4</w:t>
      </w:r>
    </w:p>
    <w:p w14:paraId="42903756" w14:textId="6188C9C8" w:rsidR="005F172A" w:rsidRDefault="005F172A" w:rsidP="008D273B">
      <w:pPr>
        <w:rPr>
          <w:rFonts w:asciiTheme="minorHAnsi" w:hAnsiTheme="minorHAnsi"/>
        </w:rPr>
      </w:pPr>
    </w:p>
    <w:p w14:paraId="57B1EC79" w14:textId="68DBE3A6" w:rsidR="005F172A" w:rsidRDefault="005F172A" w:rsidP="005F172A">
      <w:pPr>
        <w:pStyle w:val="BodyText"/>
        <w:spacing w:after="0" w:line="240" w:lineRule="auto"/>
        <w:rPr>
          <w:rFonts w:asciiTheme="minorHAnsi" w:hAnsiTheme="minorHAnsi"/>
          <w:b/>
          <w:bCs/>
          <w:i/>
          <w:iCs/>
          <w:u w:val="single"/>
        </w:rPr>
      </w:pPr>
      <w:r w:rsidRPr="005F172A">
        <w:rPr>
          <w:rFonts w:asciiTheme="minorHAnsi" w:hAnsiTheme="minorHAnsi"/>
          <w:sz w:val="24"/>
          <w:szCs w:val="24"/>
        </w:rPr>
        <w:t>The band fees are established due to the limited funding we receive from the school system.</w:t>
      </w:r>
      <w:r>
        <w:rPr>
          <w:rFonts w:asciiTheme="minorHAnsi" w:hAnsiTheme="minorHAnsi"/>
          <w:sz w:val="24"/>
          <w:szCs w:val="24"/>
        </w:rPr>
        <w:t xml:space="preserve"> </w:t>
      </w:r>
      <w:r w:rsidRPr="002277C4">
        <w:rPr>
          <w:rFonts w:asciiTheme="minorHAnsi" w:hAnsiTheme="minorHAnsi"/>
          <w:b/>
          <w:bCs/>
          <w:i/>
          <w:iCs/>
          <w:u w:val="single"/>
        </w:rPr>
        <w:t>We are not fee waivered.</w:t>
      </w:r>
    </w:p>
    <w:p w14:paraId="0B1CFC97" w14:textId="07189CF5" w:rsidR="00762660" w:rsidRDefault="00762660" w:rsidP="00762660">
      <w:pPr>
        <w:pStyle w:val="BodyText"/>
        <w:spacing w:after="0" w:line="240" w:lineRule="auto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</w:rPr>
        <w:t>*</w:t>
      </w:r>
      <w:r w:rsidRPr="003A13A3">
        <w:rPr>
          <w:rFonts w:asciiTheme="minorHAnsi" w:hAnsiTheme="minorHAnsi"/>
          <w:b/>
          <w:bCs/>
          <w:highlight w:val="yellow"/>
          <w:u w:val="single"/>
        </w:rPr>
        <w:t xml:space="preserve">(Please see shirt </w:t>
      </w:r>
      <w:r>
        <w:rPr>
          <w:rFonts w:asciiTheme="minorHAnsi" w:hAnsiTheme="minorHAnsi"/>
          <w:b/>
          <w:bCs/>
          <w:highlight w:val="yellow"/>
          <w:u w:val="single"/>
        </w:rPr>
        <w:t xml:space="preserve">or jacket </w:t>
      </w:r>
      <w:r w:rsidRPr="003A13A3">
        <w:rPr>
          <w:rFonts w:asciiTheme="minorHAnsi" w:hAnsiTheme="minorHAnsi"/>
          <w:b/>
          <w:bCs/>
          <w:highlight w:val="yellow"/>
          <w:u w:val="single"/>
        </w:rPr>
        <w:t>size cost ch</w:t>
      </w:r>
      <w:r>
        <w:rPr>
          <w:rFonts w:asciiTheme="minorHAnsi" w:hAnsiTheme="minorHAnsi"/>
          <w:b/>
          <w:bCs/>
          <w:highlight w:val="yellow"/>
          <w:u w:val="single"/>
        </w:rPr>
        <w:t>a</w:t>
      </w:r>
      <w:r w:rsidRPr="003A13A3">
        <w:rPr>
          <w:rFonts w:asciiTheme="minorHAnsi" w:hAnsiTheme="minorHAnsi"/>
          <w:b/>
          <w:bCs/>
          <w:highlight w:val="yellow"/>
          <w:u w:val="single"/>
        </w:rPr>
        <w:t xml:space="preserve">rt </w:t>
      </w:r>
      <w:r w:rsidR="00490380">
        <w:rPr>
          <w:rFonts w:asciiTheme="minorHAnsi" w:hAnsiTheme="minorHAnsi"/>
          <w:b/>
          <w:bCs/>
          <w:highlight w:val="yellow"/>
          <w:u w:val="single"/>
        </w:rPr>
        <w:t xml:space="preserve">(on worksheet) </w:t>
      </w:r>
      <w:r w:rsidRPr="003A13A3">
        <w:rPr>
          <w:rFonts w:asciiTheme="minorHAnsi" w:hAnsiTheme="minorHAnsi"/>
          <w:b/>
          <w:bCs/>
          <w:highlight w:val="yellow"/>
          <w:u w:val="single"/>
        </w:rPr>
        <w:t xml:space="preserve">for additional charges on </w:t>
      </w:r>
      <w:r>
        <w:rPr>
          <w:rFonts w:asciiTheme="minorHAnsi" w:hAnsiTheme="minorHAnsi"/>
          <w:b/>
          <w:bCs/>
          <w:highlight w:val="yellow"/>
          <w:u w:val="single"/>
        </w:rPr>
        <w:t>2</w:t>
      </w:r>
      <w:r w:rsidRPr="003A13A3">
        <w:rPr>
          <w:rFonts w:asciiTheme="minorHAnsi" w:hAnsiTheme="minorHAnsi"/>
          <w:b/>
          <w:bCs/>
          <w:highlight w:val="yellow"/>
          <w:u w:val="single"/>
        </w:rPr>
        <w:t>XL and larger)</w:t>
      </w:r>
    </w:p>
    <w:p w14:paraId="3213A25F" w14:textId="3648F2C0" w:rsidR="00EA61DC" w:rsidRDefault="00EA61DC" w:rsidP="00762660">
      <w:pPr>
        <w:pStyle w:val="BodyText"/>
        <w:spacing w:after="0" w:line="240" w:lineRule="auto"/>
        <w:rPr>
          <w:rFonts w:asciiTheme="minorHAnsi" w:hAnsiTheme="minorHAnsi"/>
          <w:b/>
          <w:bCs/>
          <w:u w:val="single"/>
        </w:rPr>
      </w:pPr>
    </w:p>
    <w:p w14:paraId="27957A3B" w14:textId="7BA9059F" w:rsidR="00EA61DC" w:rsidRPr="00EA61DC" w:rsidRDefault="00EA61DC" w:rsidP="00762660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b/>
          <w:bCs/>
          <w:sz w:val="24"/>
          <w:szCs w:val="24"/>
        </w:rPr>
        <w:tab/>
      </w:r>
      <w:r>
        <w:rPr>
          <w:rFonts w:asciiTheme="minorHAnsi" w:hAnsiTheme="minorHAnsi"/>
          <w:b/>
          <w:bCs/>
          <w:sz w:val="24"/>
          <w:szCs w:val="24"/>
        </w:rPr>
        <w:tab/>
        <w:t>Make Checks Payable to the LA Band Boosters</w:t>
      </w:r>
    </w:p>
    <w:p w14:paraId="56B93DBB" w14:textId="77777777" w:rsidR="005F172A" w:rsidRPr="005F172A" w:rsidRDefault="005F172A" w:rsidP="005F172A">
      <w:pPr>
        <w:pStyle w:val="BodyText"/>
        <w:spacing w:after="0" w:line="240" w:lineRule="auto"/>
        <w:rPr>
          <w:rFonts w:asciiTheme="minorHAnsi" w:hAnsiTheme="minorHAnsi"/>
          <w:sz w:val="24"/>
          <w:szCs w:val="24"/>
        </w:rPr>
      </w:pPr>
    </w:p>
    <w:bookmarkEnd w:id="0"/>
    <w:bookmarkEnd w:id="1"/>
    <w:p w14:paraId="03B6778C" w14:textId="039AA6B6" w:rsidR="007A2785" w:rsidRPr="007A2785" w:rsidRDefault="007A2785" w:rsidP="00C65EB0">
      <w:pPr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2A675F" wp14:editId="7C7965CD">
                <wp:simplePos x="0" y="0"/>
                <wp:positionH relativeFrom="column">
                  <wp:posOffset>4377267</wp:posOffset>
                </wp:positionH>
                <wp:positionV relativeFrom="paragraph">
                  <wp:posOffset>173778</wp:posOffset>
                </wp:positionV>
                <wp:extent cx="1049866" cy="0"/>
                <wp:effectExtent l="50800" t="38100" r="29845" b="762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986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4C56AF" id="Straight Connector 19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65pt,13.7pt" to="427.3pt,1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5ED9B6" wp14:editId="4890A897">
                <wp:simplePos x="0" y="0"/>
                <wp:positionH relativeFrom="column">
                  <wp:posOffset>4428067</wp:posOffset>
                </wp:positionH>
                <wp:positionV relativeFrom="paragraph">
                  <wp:posOffset>165312</wp:posOffset>
                </wp:positionV>
                <wp:extent cx="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B57F5" id="Straight Connector 18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65pt,13pt" to="348.65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 </w:t>
      </w:r>
      <w:r w:rsidR="00507DFA">
        <w:rPr>
          <w:rFonts w:asciiTheme="minorHAnsi" w:hAnsiTheme="minorHAnsi"/>
          <w:szCs w:val="24"/>
        </w:rPr>
        <w:t xml:space="preserve">  </w:t>
      </w:r>
      <w:r>
        <w:rPr>
          <w:rFonts w:asciiTheme="minorHAnsi" w:hAnsiTheme="minorHAnsi"/>
          <w:szCs w:val="24"/>
        </w:rPr>
        <w:t xml:space="preserve"> </w:t>
      </w:r>
      <w:r w:rsidRPr="007A2785">
        <w:rPr>
          <w:rFonts w:asciiTheme="minorHAnsi" w:hAnsiTheme="minorHAnsi"/>
          <w:b/>
          <w:bCs/>
          <w:szCs w:val="24"/>
        </w:rPr>
        <w:t>Grand Total =</w:t>
      </w:r>
    </w:p>
    <w:p w14:paraId="149A4DCB" w14:textId="3C4AF084" w:rsidR="00301FB4" w:rsidRPr="00AF2600" w:rsidRDefault="00827086" w:rsidP="00C65EB0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Mr. Greg Dingwall, Ed.S. Director, “Spirit of the Wildcats” Band</w:t>
      </w:r>
    </w:p>
    <w:sectPr w:rsidR="00301FB4" w:rsidRPr="00AF260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altName w:val="﷽﷽﷽﷽﷽﷽﷽16x16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E3CC1"/>
    <w:multiLevelType w:val="hybridMultilevel"/>
    <w:tmpl w:val="CDC6C584"/>
    <w:lvl w:ilvl="0" w:tplc="50F2E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C3EA3"/>
    <w:multiLevelType w:val="hybridMultilevel"/>
    <w:tmpl w:val="24AE84D0"/>
    <w:lvl w:ilvl="0" w:tplc="549AE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6A5E15"/>
    <w:multiLevelType w:val="hybridMultilevel"/>
    <w:tmpl w:val="ABE2921A"/>
    <w:lvl w:ilvl="0" w:tplc="20E2E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A51583"/>
    <w:multiLevelType w:val="hybridMultilevel"/>
    <w:tmpl w:val="A41EB970"/>
    <w:lvl w:ilvl="0" w:tplc="85EC2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9E2FFD"/>
    <w:multiLevelType w:val="hybridMultilevel"/>
    <w:tmpl w:val="E4DA13E2"/>
    <w:lvl w:ilvl="0" w:tplc="9F004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047"/>
    <w:rsid w:val="000507F0"/>
    <w:rsid w:val="00077369"/>
    <w:rsid w:val="00134B6E"/>
    <w:rsid w:val="00235457"/>
    <w:rsid w:val="0027442E"/>
    <w:rsid w:val="0028191E"/>
    <w:rsid w:val="002C2B24"/>
    <w:rsid w:val="002E2316"/>
    <w:rsid w:val="00301FB4"/>
    <w:rsid w:val="003043D0"/>
    <w:rsid w:val="003139D1"/>
    <w:rsid w:val="003347A6"/>
    <w:rsid w:val="00353AE9"/>
    <w:rsid w:val="00387663"/>
    <w:rsid w:val="003D2E51"/>
    <w:rsid w:val="003E63C7"/>
    <w:rsid w:val="00482319"/>
    <w:rsid w:val="00490380"/>
    <w:rsid w:val="00491248"/>
    <w:rsid w:val="004F360E"/>
    <w:rsid w:val="00507DFA"/>
    <w:rsid w:val="00543222"/>
    <w:rsid w:val="00547DE8"/>
    <w:rsid w:val="005A0668"/>
    <w:rsid w:val="005A3508"/>
    <w:rsid w:val="005A7E5A"/>
    <w:rsid w:val="005F172A"/>
    <w:rsid w:val="00614A72"/>
    <w:rsid w:val="0062202D"/>
    <w:rsid w:val="006637A8"/>
    <w:rsid w:val="006811B7"/>
    <w:rsid w:val="00711F4C"/>
    <w:rsid w:val="00762660"/>
    <w:rsid w:val="007A2785"/>
    <w:rsid w:val="008012A1"/>
    <w:rsid w:val="00822454"/>
    <w:rsid w:val="008263B1"/>
    <w:rsid w:val="00827086"/>
    <w:rsid w:val="00844047"/>
    <w:rsid w:val="008A1F2B"/>
    <w:rsid w:val="008C5030"/>
    <w:rsid w:val="008D217F"/>
    <w:rsid w:val="008D273B"/>
    <w:rsid w:val="008D44DD"/>
    <w:rsid w:val="008D6766"/>
    <w:rsid w:val="008E62FF"/>
    <w:rsid w:val="0092123E"/>
    <w:rsid w:val="0092681A"/>
    <w:rsid w:val="009E2ACD"/>
    <w:rsid w:val="00A27711"/>
    <w:rsid w:val="00A41CC3"/>
    <w:rsid w:val="00AF2600"/>
    <w:rsid w:val="00B354AA"/>
    <w:rsid w:val="00BE59DA"/>
    <w:rsid w:val="00C04883"/>
    <w:rsid w:val="00C37E40"/>
    <w:rsid w:val="00C65EB0"/>
    <w:rsid w:val="00C70146"/>
    <w:rsid w:val="00C7150C"/>
    <w:rsid w:val="00CA596A"/>
    <w:rsid w:val="00D07863"/>
    <w:rsid w:val="00D81097"/>
    <w:rsid w:val="00DE57E2"/>
    <w:rsid w:val="00DF342B"/>
    <w:rsid w:val="00E52BFD"/>
    <w:rsid w:val="00E919B7"/>
    <w:rsid w:val="00EA61DC"/>
    <w:rsid w:val="00F1384B"/>
    <w:rsid w:val="00FB31F6"/>
    <w:rsid w:val="00FC01B8"/>
    <w:rsid w:val="00FC2AC0"/>
    <w:rsid w:val="00FE58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020B7C"/>
  <w14:defaultImageDpi w14:val="300"/>
  <w15:docId w15:val="{5E6BD976-3DDF-CE45-9A93-DBC66F27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paragraph" w:styleId="BodyText3">
    <w:name w:val="Body Text 3"/>
    <w:basedOn w:val="Normal"/>
    <w:rPr>
      <w:rFonts w:ascii="Arial" w:hAnsi="Arial"/>
      <w:color w:val="000000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03A49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35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52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-sotw-band.net" TargetMode="External"/><Relationship Id="rId3" Type="http://schemas.openxmlformats.org/officeDocument/2006/relationships/styles" Target="styles.xml"/><Relationship Id="rId7" Type="http://schemas.openxmlformats.org/officeDocument/2006/relationships/hyperlink" Target="mailto:gdingwall@oc-sd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a-sotw-band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dingwall@oc-s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regorydingwall/Desktop/Ltr%20Head%20I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888E04-0CE0-5040-8517-A60A5410E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Ltr Head IV.dotx</Template>
  <TotalTime>88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1653</CharactersWithSpaces>
  <SharedDoc>false</SharedDoc>
  <HLinks>
    <vt:vector size="12" baseType="variant">
      <vt:variant>
        <vt:i4>2162726</vt:i4>
      </vt:variant>
      <vt:variant>
        <vt:i4>0</vt:i4>
      </vt:variant>
      <vt:variant>
        <vt:i4>0</vt:i4>
      </vt:variant>
      <vt:variant>
        <vt:i4>5</vt:i4>
      </vt:variant>
      <vt:variant>
        <vt:lpwstr>http://www.livingstonband.com/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Gregory Dingwall</cp:lastModifiedBy>
  <cp:revision>13</cp:revision>
  <cp:lastPrinted>2021-04-20T22:31:00Z</cp:lastPrinted>
  <dcterms:created xsi:type="dcterms:W3CDTF">2020-10-06T16:14:00Z</dcterms:created>
  <dcterms:modified xsi:type="dcterms:W3CDTF">2021-05-04T15:02:00Z</dcterms:modified>
</cp:coreProperties>
</file>